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bookmarkStart w:id="0" w:name="_GoBack"/>
      <w:bookmarkEnd w:id="0"/>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to view the pregnancy and the prospects of a disabled child as a burden and a barrier to their economic security and plans. Dr. Wilson lays out all of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72112B22" w:rsidR="00723B6D" w:rsidRPr="00723B6D" w:rsidRDefault="00723B6D" w:rsidP="00723B6D">
    <w:pPr>
      <w:jc w:val="center"/>
    </w:pPr>
    <w:r w:rsidRPr="00723B6D">
      <w:t>© 20</w:t>
    </w:r>
    <w:r w:rsidR="00E162FA">
      <w:t>19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D61"/>
    <w:rsid w:val="000310F3"/>
    <w:rsid w:val="000465AC"/>
    <w:rsid w:val="000B3382"/>
    <w:rsid w:val="002A3A3D"/>
    <w:rsid w:val="003432CC"/>
    <w:rsid w:val="003C3844"/>
    <w:rsid w:val="00465373"/>
    <w:rsid w:val="004E59F7"/>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DD1DCA"/>
    <w:rsid w:val="00E162FA"/>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teamsites.gcu.edu/academics/programdev/coursedev/Document%20Templates/Resource/Resour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infopath/2007/PartnerControls"/>
    <ds:schemaRef ds:uri="30a82cfc-8d0b-455e-b705-4035c60ff9fd"/>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http://schemas.microsoft.com/sharepoint/v3"/>
    <ds:schemaRef ds:uri="http://purl.org/dc/terms/"/>
  </ds:schemaRefs>
</ds:datastoreItem>
</file>

<file path=customXml/itemProps3.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Resource.dotx</Template>
  <TotalTime>9</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Carolyn D'Sylva</cp:lastModifiedBy>
  <cp:revision>6</cp:revision>
  <dcterms:created xsi:type="dcterms:W3CDTF">2015-10-20T17:48:00Z</dcterms:created>
  <dcterms:modified xsi:type="dcterms:W3CDTF">2018-12-07T17:23:00Z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